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181" w:rsidRDefault="00242181" w:rsidP="00242181">
      <w:pPr>
        <w:spacing w:line="276" w:lineRule="auto"/>
        <w:ind w:firstLineChars="943" w:firstLine="3018"/>
        <w:rPr>
          <w:b/>
          <w:sz w:val="32"/>
          <w:szCs w:val="32"/>
          <w:lang w:val="ro" w:eastAsia="zh-CN" w:bidi="ar"/>
        </w:rPr>
      </w:pPr>
    </w:p>
    <w:p w:rsidR="00242181" w:rsidRDefault="00242181" w:rsidP="00242181">
      <w:pPr>
        <w:spacing w:line="276" w:lineRule="auto"/>
        <w:ind w:firstLineChars="943" w:firstLine="3018"/>
        <w:rPr>
          <w:b/>
          <w:sz w:val="32"/>
          <w:szCs w:val="32"/>
          <w:lang w:val="ro" w:eastAsia="zh-CN" w:bidi="ar"/>
        </w:rPr>
      </w:pPr>
    </w:p>
    <w:p w:rsidR="00242181" w:rsidRDefault="00242181" w:rsidP="00242181">
      <w:pPr>
        <w:spacing w:line="276" w:lineRule="auto"/>
        <w:ind w:firstLineChars="943" w:firstLine="3018"/>
        <w:rPr>
          <w:b/>
          <w:sz w:val="32"/>
          <w:szCs w:val="32"/>
          <w:lang w:val="ro" w:eastAsia="zh-CN" w:bidi="ar"/>
        </w:rPr>
      </w:pPr>
    </w:p>
    <w:p w:rsidR="005316E8" w:rsidRDefault="00A94ED6" w:rsidP="00242181">
      <w:pPr>
        <w:spacing w:line="276" w:lineRule="auto"/>
        <w:ind w:firstLineChars="943" w:firstLine="3018"/>
        <w:rPr>
          <w:b/>
          <w:sz w:val="32"/>
          <w:szCs w:val="32"/>
          <w:lang w:val="ro"/>
        </w:rPr>
      </w:pPr>
      <w:r>
        <w:rPr>
          <w:b/>
          <w:sz w:val="32"/>
          <w:szCs w:val="32"/>
          <w:lang w:val="ro" w:eastAsia="zh-CN" w:bidi="ar"/>
        </w:rPr>
        <w:t xml:space="preserve">     </w:t>
      </w:r>
      <w:bookmarkStart w:id="0" w:name="_GoBack"/>
      <w:bookmarkEnd w:id="0"/>
      <w:r>
        <w:rPr>
          <w:b/>
          <w:sz w:val="32"/>
          <w:szCs w:val="32"/>
          <w:lang w:val="ro" w:eastAsia="zh-CN" w:bidi="ar"/>
        </w:rPr>
        <w:t xml:space="preserve">ANUNȚ </w:t>
      </w:r>
      <w:r w:rsidR="00693C26">
        <w:rPr>
          <w:b/>
          <w:sz w:val="32"/>
          <w:szCs w:val="32"/>
          <w:lang w:val="ro" w:eastAsia="zh-CN" w:bidi="ar"/>
        </w:rPr>
        <w:t>BURSE</w:t>
      </w:r>
    </w:p>
    <w:p w:rsidR="005316E8" w:rsidRDefault="00A94ED6" w:rsidP="00A94ED6">
      <w:pPr>
        <w:spacing w:line="276" w:lineRule="auto"/>
        <w:ind w:firstLine="708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ro" w:eastAsia="zh-CN" w:bidi="ar"/>
        </w:rPr>
        <w:t xml:space="preserve">                             </w:t>
      </w:r>
      <w:r w:rsidR="00242181">
        <w:rPr>
          <w:b/>
          <w:sz w:val="32"/>
          <w:szCs w:val="32"/>
          <w:lang w:val="ro" w:eastAsia="zh-CN" w:bidi="ar"/>
        </w:rPr>
        <w:t xml:space="preserve">AN ȘCOLAR </w:t>
      </w:r>
      <w:r w:rsidR="00693C26">
        <w:rPr>
          <w:b/>
          <w:sz w:val="32"/>
          <w:szCs w:val="32"/>
          <w:lang w:val="ro" w:eastAsia="zh-CN" w:bidi="ar"/>
        </w:rPr>
        <w:t>202</w:t>
      </w:r>
      <w:r w:rsidR="00693C26">
        <w:rPr>
          <w:b/>
          <w:sz w:val="32"/>
          <w:szCs w:val="32"/>
          <w:lang w:val="en-US" w:eastAsia="zh-CN" w:bidi="ar"/>
        </w:rPr>
        <w:t>5</w:t>
      </w:r>
      <w:r w:rsidR="00693C26">
        <w:rPr>
          <w:b/>
          <w:sz w:val="32"/>
          <w:szCs w:val="32"/>
          <w:lang w:val="ro" w:eastAsia="zh-CN" w:bidi="ar"/>
        </w:rPr>
        <w:t>-202</w:t>
      </w:r>
      <w:r w:rsidR="00693C26">
        <w:rPr>
          <w:b/>
          <w:sz w:val="32"/>
          <w:szCs w:val="32"/>
          <w:lang w:val="en-US" w:eastAsia="zh-CN" w:bidi="ar"/>
        </w:rPr>
        <w:t>6</w:t>
      </w:r>
    </w:p>
    <w:p w:rsidR="005316E8" w:rsidRDefault="005316E8">
      <w:pPr>
        <w:spacing w:line="276" w:lineRule="auto"/>
        <w:jc w:val="both"/>
        <w:rPr>
          <w:b/>
          <w:sz w:val="32"/>
          <w:szCs w:val="32"/>
          <w:lang w:val="ro"/>
        </w:rPr>
      </w:pPr>
    </w:p>
    <w:p w:rsidR="005316E8" w:rsidRDefault="00693C26">
      <w:pPr>
        <w:spacing w:line="276" w:lineRule="auto"/>
        <w:ind w:firstLine="708"/>
        <w:jc w:val="both"/>
        <w:rPr>
          <w:lang w:val="ro"/>
        </w:rPr>
      </w:pPr>
      <w:r>
        <w:rPr>
          <w:lang w:val="ro" w:eastAsia="zh-CN" w:bidi="ar"/>
        </w:rPr>
        <w:t xml:space="preserve">Școala  Gimnazială </w:t>
      </w:r>
      <w:r w:rsidR="00FE0F32">
        <w:rPr>
          <w:lang w:eastAsia="zh-CN" w:bidi="ar"/>
        </w:rPr>
        <w:t>”Candiano Popescu”</w:t>
      </w:r>
      <w:r>
        <w:rPr>
          <w:lang w:val="ro" w:eastAsia="zh-CN" w:bidi="ar"/>
        </w:rPr>
        <w:t xml:space="preserve"> cu sediul în </w:t>
      </w:r>
      <w:r w:rsidR="00FE0F32">
        <w:rPr>
          <w:lang w:val="ro" w:eastAsia="zh-CN" w:bidi="ar"/>
        </w:rPr>
        <w:t>Ploiești</w:t>
      </w:r>
      <w:r>
        <w:rPr>
          <w:lang w:val="ro" w:eastAsia="zh-CN" w:bidi="ar"/>
        </w:rPr>
        <w:t xml:space="preserve">, </w:t>
      </w:r>
      <w:r w:rsidR="00FE0F32">
        <w:rPr>
          <w:lang w:val="ro" w:eastAsia="zh-CN" w:bidi="ar"/>
        </w:rPr>
        <w:t xml:space="preserve">str.Nucilor nr.39, </w:t>
      </w:r>
      <w:r>
        <w:rPr>
          <w:lang w:val="ro" w:eastAsia="zh-CN" w:bidi="ar"/>
        </w:rPr>
        <w:t>jud.</w:t>
      </w:r>
      <w:r w:rsidR="00FE0F32">
        <w:rPr>
          <w:lang w:val="ro" w:eastAsia="zh-CN" w:bidi="ar"/>
        </w:rPr>
        <w:t xml:space="preserve">Prahova, </w:t>
      </w:r>
      <w:r>
        <w:rPr>
          <w:lang w:val="ro" w:eastAsia="zh-CN" w:bidi="ar"/>
        </w:rPr>
        <w:t xml:space="preserve"> reprezentată legal prin director prof. </w:t>
      </w:r>
      <w:r w:rsidR="00FE0F32">
        <w:rPr>
          <w:lang w:val="ro" w:eastAsia="zh-CN" w:bidi="ar"/>
        </w:rPr>
        <w:t>Dumachi Ioana-Raluca</w:t>
      </w:r>
      <w:r>
        <w:rPr>
          <w:lang w:val="ro" w:eastAsia="zh-CN" w:bidi="ar"/>
        </w:rPr>
        <w:t xml:space="preserve"> , vă aduce la cunoștință următoarele   :</w:t>
      </w:r>
    </w:p>
    <w:p w:rsidR="005316E8" w:rsidRDefault="00693C26">
      <w:pPr>
        <w:ind w:left="180"/>
        <w:jc w:val="both"/>
        <w:rPr>
          <w:lang w:val="ro"/>
        </w:rPr>
      </w:pPr>
      <w:r>
        <w:rPr>
          <w:lang w:val="ro" w:eastAsia="zh-CN" w:bidi="ar"/>
        </w:rPr>
        <w:t xml:space="preserve">          </w:t>
      </w:r>
      <w:r w:rsidR="00242181">
        <w:rPr>
          <w:lang w:val="ro" w:eastAsia="zh-CN" w:bidi="ar"/>
        </w:rPr>
        <w:t>Conf</w:t>
      </w:r>
      <w:r>
        <w:rPr>
          <w:lang w:val="ro" w:eastAsia="zh-CN" w:bidi="ar"/>
        </w:rPr>
        <w:t>o</w:t>
      </w:r>
      <w:r w:rsidR="00242181">
        <w:rPr>
          <w:lang w:val="ro" w:eastAsia="zh-CN" w:bidi="ar"/>
        </w:rPr>
        <w:t>r</w:t>
      </w:r>
      <w:r>
        <w:rPr>
          <w:lang w:val="ro" w:eastAsia="zh-CN" w:bidi="ar"/>
        </w:rPr>
        <w:t>m Hotărârii pentru aprobarea</w:t>
      </w:r>
      <w:r w:rsidR="00FE0F32">
        <w:rPr>
          <w:lang w:val="ro" w:eastAsia="zh-CN" w:bidi="ar"/>
        </w:rPr>
        <w:t xml:space="preserve"> </w:t>
      </w:r>
      <w:r>
        <w:rPr>
          <w:lang w:val="ro" w:eastAsia="zh-CN" w:bidi="ar"/>
        </w:rPr>
        <w:t>Metodologiei cadru de acordar</w:t>
      </w:r>
      <w:r w:rsidR="00FE0F32">
        <w:rPr>
          <w:lang w:val="ro" w:eastAsia="zh-CN" w:bidi="ar"/>
        </w:rPr>
        <w:t>e a burselor Nr. 732/04.09.2025</w:t>
      </w:r>
      <w:r>
        <w:rPr>
          <w:lang w:val="ro" w:eastAsia="zh-CN" w:bidi="ar"/>
        </w:rPr>
        <w:t xml:space="preserve">, se acordă următoarele tipuri de burse: </w:t>
      </w:r>
    </w:p>
    <w:p w:rsidR="005316E8" w:rsidRDefault="005316E8">
      <w:pPr>
        <w:ind w:left="180"/>
        <w:jc w:val="both"/>
        <w:rPr>
          <w:lang w:val="ro"/>
        </w:rPr>
      </w:pPr>
    </w:p>
    <w:p w:rsidR="005316E8" w:rsidRPr="0072759F" w:rsidRDefault="00693C26">
      <w:pPr>
        <w:pStyle w:val="msolistparagraph0"/>
        <w:numPr>
          <w:ilvl w:val="0"/>
          <w:numId w:val="1"/>
        </w:numPr>
        <w:jc w:val="both"/>
        <w:rPr>
          <w:b/>
          <w:sz w:val="28"/>
          <w:u w:val="single"/>
          <w:lang w:val="ro"/>
        </w:rPr>
      </w:pPr>
      <w:r w:rsidRPr="0072759F">
        <w:rPr>
          <w:b/>
          <w:sz w:val="28"/>
          <w:u w:val="single"/>
          <w:lang w:val="ro"/>
        </w:rPr>
        <w:t xml:space="preserve">BURSELE DE MERIT </w:t>
      </w:r>
    </w:p>
    <w:p w:rsidR="005316E8" w:rsidRDefault="005316E8">
      <w:pPr>
        <w:ind w:left="780"/>
        <w:jc w:val="both"/>
        <w:rPr>
          <w:lang w:val="ro"/>
        </w:rPr>
      </w:pPr>
    </w:p>
    <w:p w:rsidR="00762B77" w:rsidRPr="00762B77" w:rsidRDefault="00693C26">
      <w:pPr>
        <w:jc w:val="both"/>
        <w:rPr>
          <w:b/>
          <w:lang w:val="ro" w:eastAsia="zh-CN" w:bidi="ar"/>
        </w:rPr>
      </w:pPr>
      <w:r>
        <w:rPr>
          <w:lang w:val="ro" w:eastAsia="zh-CN" w:bidi="ar"/>
        </w:rPr>
        <w:t xml:space="preserve">           </w:t>
      </w:r>
      <w:r w:rsidRPr="00FD7485">
        <w:rPr>
          <w:b/>
          <w:lang w:val="ro" w:eastAsia="zh-CN" w:bidi="ar"/>
        </w:rPr>
        <w:t>Bursele d</w:t>
      </w:r>
      <w:r w:rsidR="00FD7485">
        <w:rPr>
          <w:b/>
          <w:lang w:val="ro" w:eastAsia="zh-CN" w:bidi="ar"/>
        </w:rPr>
        <w:t>e merit se acordă pentru maxim</w:t>
      </w:r>
      <w:r w:rsidRPr="00FD7485">
        <w:rPr>
          <w:b/>
          <w:lang w:val="ro" w:eastAsia="zh-CN" w:bidi="ar"/>
        </w:rPr>
        <w:t xml:space="preserve"> 15% din elevii din fiecare clasă de gimnaziu,</w:t>
      </w:r>
      <w:r w:rsidR="001A40C0" w:rsidRPr="00FD7485">
        <w:rPr>
          <w:b/>
          <w:lang w:val="ro" w:eastAsia="zh-CN" w:bidi="ar"/>
        </w:rPr>
        <w:t xml:space="preserve"> </w:t>
      </w:r>
      <w:r w:rsidRPr="00FD7485">
        <w:rPr>
          <w:b/>
          <w:lang w:val="ro" w:eastAsia="zh-CN" w:bidi="ar"/>
        </w:rPr>
        <w:t>care au medii generale pe anul școlar a</w:t>
      </w:r>
      <w:r w:rsidR="00762B77" w:rsidRPr="00FD7485">
        <w:rPr>
          <w:b/>
          <w:lang w:val="ro" w:eastAsia="zh-CN" w:bidi="ar"/>
        </w:rPr>
        <w:t xml:space="preserve">nterior mai mari sau egale cu 9 și </w:t>
      </w:r>
      <w:r w:rsidRPr="00FD7485">
        <w:rPr>
          <w:b/>
          <w:lang w:val="ro" w:eastAsia="zh-CN" w:bidi="ar"/>
        </w:rPr>
        <w:t xml:space="preserve">media la purtare 10 sau calificativul </w:t>
      </w:r>
      <w:r w:rsidR="00280982">
        <w:rPr>
          <w:b/>
          <w:lang w:val="ro" w:eastAsia="zh-CN" w:bidi="ar"/>
        </w:rPr>
        <w:t>”</w:t>
      </w:r>
      <w:r w:rsidRPr="00FD7485">
        <w:rPr>
          <w:b/>
          <w:lang w:val="ro" w:eastAsia="zh-CN" w:bidi="ar"/>
        </w:rPr>
        <w:t>Foarte bine</w:t>
      </w:r>
      <w:r w:rsidR="00280982">
        <w:rPr>
          <w:b/>
          <w:lang w:val="ro" w:eastAsia="zh-CN" w:bidi="ar"/>
        </w:rPr>
        <w:t>”</w:t>
      </w:r>
      <w:r w:rsidR="001A40C0" w:rsidRPr="00FD7485">
        <w:rPr>
          <w:b/>
          <w:lang w:val="ro" w:eastAsia="zh-CN" w:bidi="ar"/>
        </w:rPr>
        <w:t>.</w:t>
      </w:r>
    </w:p>
    <w:p w:rsidR="005316E8" w:rsidRDefault="00693C26">
      <w:pPr>
        <w:jc w:val="both"/>
        <w:rPr>
          <w:lang w:val="ro"/>
        </w:rPr>
      </w:pPr>
      <w:r>
        <w:rPr>
          <w:lang w:val="ro" w:eastAsia="zh-CN" w:bidi="ar"/>
        </w:rPr>
        <w:t xml:space="preserve">        </w:t>
      </w:r>
    </w:p>
    <w:p w:rsidR="005316E8" w:rsidRPr="00FD7485" w:rsidRDefault="00693C26">
      <w:pPr>
        <w:jc w:val="both"/>
        <w:rPr>
          <w:b/>
          <w:lang w:val="ro"/>
        </w:rPr>
      </w:pPr>
      <w:r>
        <w:rPr>
          <w:lang w:val="ro" w:eastAsia="zh-CN" w:bidi="ar"/>
        </w:rPr>
        <w:t xml:space="preserve">          </w:t>
      </w:r>
      <w:r w:rsidR="00762B77" w:rsidRPr="00FD7485">
        <w:rPr>
          <w:b/>
          <w:lang w:val="ro" w:eastAsia="zh-CN" w:bidi="ar"/>
        </w:rPr>
        <w:t>Pentru e</w:t>
      </w:r>
      <w:r w:rsidRPr="00FD7485">
        <w:rPr>
          <w:b/>
          <w:lang w:val="ro" w:eastAsia="zh-CN" w:bidi="ar"/>
        </w:rPr>
        <w:t>levii clase</w:t>
      </w:r>
      <w:r w:rsidR="00762B77" w:rsidRPr="00FD7485">
        <w:rPr>
          <w:b/>
          <w:lang w:val="ro" w:eastAsia="zh-CN" w:bidi="ar"/>
        </w:rPr>
        <w:t>i</w:t>
      </w:r>
      <w:r w:rsidR="00242181">
        <w:rPr>
          <w:b/>
          <w:lang w:val="ro" w:eastAsia="zh-CN" w:bidi="ar"/>
        </w:rPr>
        <w:t xml:space="preserve"> a </w:t>
      </w:r>
      <w:r w:rsidRPr="00FD7485">
        <w:rPr>
          <w:b/>
          <w:lang w:val="ro" w:eastAsia="zh-CN" w:bidi="ar"/>
        </w:rPr>
        <w:t xml:space="preserve">V-a, </w:t>
      </w:r>
      <w:r w:rsidR="00762B77" w:rsidRPr="00FD7485">
        <w:rPr>
          <w:b/>
          <w:lang w:val="ro" w:eastAsia="zh-CN" w:bidi="ar"/>
        </w:rPr>
        <w:t xml:space="preserve">bursa de merit se acordă în baza </w:t>
      </w:r>
      <w:r w:rsidRPr="00FD7485">
        <w:rPr>
          <w:b/>
          <w:lang w:val="ro" w:eastAsia="zh-CN" w:bidi="ar"/>
        </w:rPr>
        <w:t>medi</w:t>
      </w:r>
      <w:r w:rsidR="00762B77" w:rsidRPr="00FD7485">
        <w:rPr>
          <w:b/>
          <w:lang w:val="ro" w:eastAsia="zh-CN" w:bidi="ar"/>
        </w:rPr>
        <w:t>ei</w:t>
      </w:r>
      <w:r w:rsidRPr="00FD7485">
        <w:rPr>
          <w:b/>
          <w:lang w:val="ro" w:eastAsia="zh-CN" w:bidi="ar"/>
        </w:rPr>
        <w:t xml:space="preserve"> primelor două intervale de </w:t>
      </w:r>
      <w:r w:rsidR="00762B77" w:rsidRPr="00FD7485">
        <w:rPr>
          <w:b/>
          <w:lang w:val="ro" w:eastAsia="zh-CN" w:bidi="ar"/>
        </w:rPr>
        <w:t>cursuri</w:t>
      </w:r>
      <w:r w:rsidRPr="00FD7485">
        <w:rPr>
          <w:b/>
          <w:lang w:val="ro" w:eastAsia="zh-CN" w:bidi="ar"/>
        </w:rPr>
        <w:t xml:space="preserve"> din anul școlar </w:t>
      </w:r>
      <w:r w:rsidR="00762B77" w:rsidRPr="00FD7485">
        <w:rPr>
          <w:b/>
          <w:lang w:val="ro" w:eastAsia="zh-CN" w:bidi="ar"/>
        </w:rPr>
        <w:t>în curs, mai mare sau egală cu 9</w:t>
      </w:r>
      <w:r w:rsidR="00762B77" w:rsidRPr="00FD7485">
        <w:rPr>
          <w:b/>
          <w:lang w:val="en-US" w:eastAsia="zh-CN" w:bidi="ar"/>
        </w:rPr>
        <w:t>.</w:t>
      </w:r>
      <w:r w:rsidR="00FD7485" w:rsidRPr="00FD7485">
        <w:rPr>
          <w:b/>
          <w:lang w:val="en-US" w:eastAsia="zh-CN" w:bidi="ar"/>
        </w:rPr>
        <w:t xml:space="preserve"> L</w:t>
      </w:r>
      <w:r w:rsidRPr="00FD7485">
        <w:rPr>
          <w:b/>
          <w:lang w:val="ro" w:eastAsia="zh-CN" w:bidi="ar"/>
        </w:rPr>
        <w:t xml:space="preserve">istele beneficiarilor se întocmesc în </w:t>
      </w:r>
      <w:proofErr w:type="gramStart"/>
      <w:r w:rsidRPr="00FD7485">
        <w:rPr>
          <w:b/>
          <w:lang w:val="ro" w:eastAsia="zh-CN" w:bidi="ar"/>
        </w:rPr>
        <w:t>luna</w:t>
      </w:r>
      <w:proofErr w:type="gramEnd"/>
      <w:r w:rsidRPr="00FD7485">
        <w:rPr>
          <w:b/>
          <w:lang w:val="ro" w:eastAsia="zh-CN" w:bidi="ar"/>
        </w:rPr>
        <w:t xml:space="preserve"> ianuarie.</w:t>
      </w:r>
      <w:r w:rsidR="00FD7485" w:rsidRPr="00FD7485">
        <w:rPr>
          <w:b/>
          <w:lang w:val="ro" w:eastAsia="zh-CN" w:bidi="ar"/>
        </w:rPr>
        <w:t xml:space="preserve"> </w:t>
      </w:r>
      <w:r w:rsidRPr="00FD7485">
        <w:rPr>
          <w:b/>
          <w:lang w:val="ro" w:eastAsia="zh-CN" w:bidi="ar"/>
        </w:rPr>
        <w:t>Media care stă la baza acordării burselor se calculează ca medie aritmetică, având două zecimale,</w:t>
      </w:r>
      <w:r w:rsidR="00FD7485" w:rsidRPr="00FD7485">
        <w:rPr>
          <w:b/>
          <w:lang w:val="ro" w:eastAsia="zh-CN" w:bidi="ar"/>
        </w:rPr>
        <w:t xml:space="preserve"> </w:t>
      </w:r>
      <w:r w:rsidRPr="00FD7485">
        <w:rPr>
          <w:b/>
          <w:lang w:val="ro" w:eastAsia="zh-CN" w:bidi="ar"/>
        </w:rPr>
        <w:t>fără rotunjire, a notelor obținute de elevi la toate disciplinele, pe parcursul primelor două intervale de cursuri.</w:t>
      </w:r>
    </w:p>
    <w:p w:rsidR="005316E8" w:rsidRDefault="005316E8">
      <w:pPr>
        <w:jc w:val="both"/>
        <w:rPr>
          <w:b/>
          <w:bCs/>
          <w:lang w:val="ro"/>
        </w:rPr>
      </w:pPr>
    </w:p>
    <w:p w:rsidR="005316E8" w:rsidRDefault="00693C26">
      <w:pPr>
        <w:ind w:firstLineChars="200" w:firstLine="480"/>
        <w:jc w:val="both"/>
        <w:rPr>
          <w:lang w:val="ro"/>
        </w:rPr>
      </w:pPr>
      <w:proofErr w:type="spellStart"/>
      <w:r>
        <w:rPr>
          <w:lang w:val="en-US" w:eastAsia="zh-CN" w:bidi="ar"/>
        </w:rPr>
        <w:t>Dirigintele</w:t>
      </w:r>
      <w:proofErr w:type="spellEnd"/>
      <w:r>
        <w:rPr>
          <w:lang w:val="en-US" w:eastAsia="zh-CN" w:bidi="ar"/>
        </w:rPr>
        <w:t xml:space="preserve"> </w:t>
      </w:r>
      <w:proofErr w:type="spellStart"/>
      <w:r>
        <w:rPr>
          <w:lang w:val="en-US" w:eastAsia="zh-CN" w:bidi="ar"/>
        </w:rPr>
        <w:t>transmite</w:t>
      </w:r>
      <w:proofErr w:type="spellEnd"/>
      <w:r>
        <w:rPr>
          <w:lang w:val="en-US" w:eastAsia="zh-CN" w:bidi="ar"/>
        </w:rPr>
        <w:t xml:space="preserve"> </w:t>
      </w:r>
      <w:proofErr w:type="spellStart"/>
      <w:r>
        <w:rPr>
          <w:lang w:val="en-US" w:eastAsia="zh-CN" w:bidi="ar"/>
        </w:rPr>
        <w:t>lista</w:t>
      </w:r>
      <w:proofErr w:type="spellEnd"/>
      <w:r>
        <w:rPr>
          <w:lang w:val="en-US" w:eastAsia="zh-CN" w:bidi="ar"/>
        </w:rPr>
        <w:t xml:space="preserve"> </w:t>
      </w:r>
      <w:proofErr w:type="spellStart"/>
      <w:r>
        <w:rPr>
          <w:lang w:val="en-US" w:eastAsia="zh-CN" w:bidi="ar"/>
        </w:rPr>
        <w:t>elevilor</w:t>
      </w:r>
      <w:proofErr w:type="spellEnd"/>
      <w:r>
        <w:rPr>
          <w:lang w:val="en-US" w:eastAsia="zh-CN" w:bidi="ar"/>
        </w:rPr>
        <w:t xml:space="preserve"> care </w:t>
      </w:r>
      <w:proofErr w:type="spellStart"/>
      <w:r>
        <w:rPr>
          <w:lang w:val="en-US" w:eastAsia="zh-CN" w:bidi="ar"/>
        </w:rPr>
        <w:t>beneficiază</w:t>
      </w:r>
      <w:proofErr w:type="spellEnd"/>
      <w:r>
        <w:rPr>
          <w:lang w:val="en-US" w:eastAsia="zh-CN" w:bidi="ar"/>
        </w:rPr>
        <w:t xml:space="preserve"> de bursa de merit </w:t>
      </w:r>
      <w:r>
        <w:rPr>
          <w:lang w:val="ro" w:eastAsia="zh-CN" w:bidi="ar"/>
        </w:rPr>
        <w:t>în primele 25 de zile calendaristice de la începerea anului șc</w:t>
      </w:r>
      <w:r w:rsidR="00242181">
        <w:rPr>
          <w:lang w:val="ro" w:eastAsia="zh-CN" w:bidi="ar"/>
        </w:rPr>
        <w:t xml:space="preserve">olar,iar pentru elevii clasei a </w:t>
      </w:r>
      <w:r>
        <w:rPr>
          <w:lang w:val="ro" w:eastAsia="zh-CN" w:bidi="ar"/>
        </w:rPr>
        <w:t>V-a în primele 15 zile calendaristice ale lunii ianuarie.</w:t>
      </w:r>
    </w:p>
    <w:p w:rsidR="005316E8" w:rsidRDefault="00693C26">
      <w:pPr>
        <w:pStyle w:val="msolistparagraph0"/>
        <w:ind w:left="567"/>
        <w:jc w:val="both"/>
      </w:pPr>
      <w:r>
        <w:rPr>
          <w:b/>
        </w:rPr>
        <w:t xml:space="preserve">       </w:t>
      </w:r>
    </w:p>
    <w:p w:rsidR="005316E8" w:rsidRDefault="005316E8">
      <w:pPr>
        <w:jc w:val="both"/>
        <w:rPr>
          <w:lang w:val="en-US"/>
        </w:rPr>
      </w:pPr>
    </w:p>
    <w:p w:rsidR="00FD7485" w:rsidRPr="00FD7485" w:rsidRDefault="00693C26">
      <w:pPr>
        <w:jc w:val="both"/>
        <w:rPr>
          <w:b/>
          <w:lang w:val="ro" w:eastAsia="zh-CN" w:bidi="ar"/>
        </w:rPr>
      </w:pPr>
      <w:r>
        <w:rPr>
          <w:b/>
          <w:lang w:val="ro" w:eastAsia="zh-CN" w:bidi="ar"/>
        </w:rPr>
        <w:t xml:space="preserve">   </w:t>
      </w:r>
      <w:r w:rsidR="00242181">
        <w:rPr>
          <w:b/>
          <w:lang w:val="ro" w:eastAsia="zh-CN" w:bidi="ar"/>
        </w:rPr>
        <w:t xml:space="preserve">     </w:t>
      </w:r>
      <w:r>
        <w:rPr>
          <w:b/>
          <w:lang w:val="ro" w:eastAsia="zh-CN" w:bidi="ar"/>
        </w:rPr>
        <w:t xml:space="preserve">     II</w:t>
      </w:r>
      <w:r w:rsidR="00242181">
        <w:rPr>
          <w:b/>
          <w:lang w:val="ro" w:eastAsia="zh-CN" w:bidi="ar"/>
        </w:rPr>
        <w:t xml:space="preserve">.      </w:t>
      </w:r>
      <w:r w:rsidRPr="00242181">
        <w:rPr>
          <w:b/>
          <w:sz w:val="28"/>
          <w:u w:val="single"/>
          <w:lang w:val="ro" w:eastAsia="zh-CN" w:bidi="ar"/>
        </w:rPr>
        <w:t>BURSELE  SOCIALE</w:t>
      </w:r>
      <w:r w:rsidRPr="00242181">
        <w:rPr>
          <w:sz w:val="28"/>
          <w:lang w:val="ro" w:eastAsia="zh-CN" w:bidi="ar"/>
        </w:rPr>
        <w:t xml:space="preserve"> </w:t>
      </w:r>
      <w:r w:rsidRPr="00242181">
        <w:rPr>
          <w:b/>
          <w:sz w:val="28"/>
          <w:lang w:val="ro" w:eastAsia="zh-CN" w:bidi="ar"/>
        </w:rPr>
        <w:t xml:space="preserve">se acordă elevilor </w:t>
      </w:r>
      <w:r w:rsidR="00FD7485" w:rsidRPr="00242181">
        <w:rPr>
          <w:b/>
          <w:sz w:val="28"/>
          <w:lang w:val="ro" w:eastAsia="zh-CN" w:bidi="ar"/>
        </w:rPr>
        <w:t>sub condiția ca elevul beneficiar să fi promovat la toate disciplinele și să fi obținut media 10 la purtare sau calificativul ”Foarte bine” la purtare, la finalul anului școlar anterior.</w:t>
      </w:r>
    </w:p>
    <w:p w:rsidR="00FD7485" w:rsidRDefault="00FD7485">
      <w:pPr>
        <w:jc w:val="both"/>
        <w:rPr>
          <w:lang w:val="ro" w:eastAsia="zh-CN" w:bidi="ar"/>
        </w:rPr>
      </w:pPr>
      <w:r>
        <w:rPr>
          <w:lang w:val="ro" w:eastAsia="zh-CN" w:bidi="ar"/>
        </w:rPr>
        <w:t xml:space="preserve">            </w:t>
      </w:r>
    </w:p>
    <w:p w:rsidR="005316E8" w:rsidRDefault="00FD7485">
      <w:pPr>
        <w:jc w:val="both"/>
        <w:rPr>
          <w:lang w:val="ro"/>
        </w:rPr>
      </w:pPr>
      <w:r>
        <w:rPr>
          <w:lang w:val="ro" w:eastAsia="zh-CN" w:bidi="ar"/>
        </w:rPr>
        <w:t xml:space="preserve">      Bursele sociale se acordă elevilor </w:t>
      </w:r>
      <w:r w:rsidR="00693C26">
        <w:rPr>
          <w:lang w:val="ro" w:eastAsia="zh-CN" w:bidi="ar"/>
        </w:rPr>
        <w:t xml:space="preserve">care se încadrează în una din următoarele categorii: </w:t>
      </w:r>
    </w:p>
    <w:p w:rsidR="005316E8" w:rsidRDefault="00693C26">
      <w:pPr>
        <w:jc w:val="both"/>
        <w:rPr>
          <w:lang w:val="ro"/>
        </w:rPr>
      </w:pPr>
      <w:r>
        <w:rPr>
          <w:lang w:val="ro" w:eastAsia="zh-CN" w:bidi="ar"/>
        </w:rPr>
        <w:t xml:space="preserve">      a. elevii proveniți din familii care realizează un venit mediu net lunar pe membru de familie,supus impozitului pe venit,pe ultimile 12 luni anterioare cererii</w:t>
      </w:r>
      <w:r w:rsidR="00FD7485">
        <w:rPr>
          <w:lang w:val="ro" w:eastAsia="zh-CN" w:bidi="ar"/>
        </w:rPr>
        <w:t xml:space="preserve"> </w:t>
      </w:r>
      <w:r>
        <w:rPr>
          <w:lang w:val="ro" w:eastAsia="zh-CN" w:bidi="ar"/>
        </w:rPr>
        <w:t>(</w:t>
      </w:r>
      <w:r>
        <w:rPr>
          <w:b/>
          <w:bCs/>
          <w:lang w:val="ro" w:eastAsia="zh-CN" w:bidi="ar"/>
        </w:rPr>
        <w:t>septembrie 2024-august 2025</w:t>
      </w:r>
      <w:r>
        <w:rPr>
          <w:lang w:val="ro" w:eastAsia="zh-CN" w:bidi="ar"/>
        </w:rPr>
        <w:t>), mai mic de 50% din salariul minim net pe economie</w:t>
      </w:r>
      <w:r w:rsidR="00FD7485">
        <w:rPr>
          <w:lang w:val="ro" w:eastAsia="zh-CN" w:bidi="ar"/>
        </w:rPr>
        <w:t xml:space="preserve"> </w:t>
      </w:r>
      <w:r>
        <w:rPr>
          <w:lang w:val="ro" w:eastAsia="zh-CN" w:bidi="ar"/>
        </w:rPr>
        <w:t>(</w:t>
      </w:r>
      <w:r>
        <w:rPr>
          <w:b/>
          <w:bCs/>
          <w:lang w:val="en-US" w:eastAsia="zh-CN" w:bidi="ar"/>
        </w:rPr>
        <w:t>1287</w:t>
      </w:r>
      <w:r>
        <w:rPr>
          <w:b/>
          <w:bCs/>
          <w:lang w:val="ro" w:eastAsia="zh-CN" w:bidi="ar"/>
        </w:rPr>
        <w:t xml:space="preserve"> lei</w:t>
      </w:r>
      <w:r>
        <w:rPr>
          <w:lang w:val="ro" w:eastAsia="zh-CN" w:bidi="ar"/>
        </w:rPr>
        <w:t>)</w:t>
      </w:r>
      <w:r w:rsidR="00FD7485">
        <w:rPr>
          <w:lang w:val="ro" w:eastAsia="zh-CN" w:bidi="ar"/>
        </w:rPr>
        <w:t>.</w:t>
      </w:r>
    </w:p>
    <w:p w:rsidR="005316E8" w:rsidRDefault="00693C26">
      <w:pPr>
        <w:jc w:val="both"/>
        <w:rPr>
          <w:lang w:val="en-US"/>
        </w:rPr>
      </w:pPr>
      <w:r>
        <w:rPr>
          <w:lang w:val="ro" w:eastAsia="zh-CN" w:bidi="ar"/>
        </w:rPr>
        <w:t xml:space="preserve">      b. elevii cu unul sau ambii părinți decedați și elevii asupra cărora a fost instituită o măsură de protecție socială,respectiv plasament de urgență,</w:t>
      </w:r>
      <w:r>
        <w:rPr>
          <w:lang w:val="en-US" w:eastAsia="zh-CN" w:bidi="ar"/>
        </w:rPr>
        <w:t xml:space="preserve"> </w:t>
      </w:r>
      <w:r>
        <w:rPr>
          <w:lang w:val="ro" w:eastAsia="zh-CN" w:bidi="ar"/>
        </w:rPr>
        <w:t>fără a se lua în considerare venitul</w:t>
      </w:r>
      <w:r>
        <w:rPr>
          <w:lang w:val="en-US" w:eastAsia="zh-CN" w:bidi="ar"/>
        </w:rPr>
        <w:t>;</w:t>
      </w:r>
    </w:p>
    <w:p w:rsidR="005316E8" w:rsidRDefault="00693C26">
      <w:pPr>
        <w:jc w:val="both"/>
        <w:rPr>
          <w:lang w:val="en-US"/>
        </w:rPr>
      </w:pPr>
      <w:r>
        <w:rPr>
          <w:lang w:val="ro" w:eastAsia="zh-CN" w:bidi="ar"/>
        </w:rPr>
        <w:t xml:space="preserve">     c.</w:t>
      </w:r>
      <w:r>
        <w:rPr>
          <w:lang w:val="en-US" w:eastAsia="zh-CN" w:bidi="ar"/>
        </w:rPr>
        <w:t xml:space="preserve"> </w:t>
      </w:r>
      <w:r>
        <w:rPr>
          <w:lang w:val="ro" w:eastAsia="zh-CN" w:bidi="ar"/>
        </w:rPr>
        <w:t>elevii care au deficiențe/afectări funcționale produse de boli, tulburări sau afecțiuni ale structurilor și funcțiilor organismului,</w:t>
      </w:r>
      <w:r w:rsidR="00FD7485">
        <w:rPr>
          <w:lang w:val="ro" w:eastAsia="zh-CN" w:bidi="ar"/>
        </w:rPr>
        <w:t xml:space="preserve"> </w:t>
      </w:r>
      <w:r>
        <w:rPr>
          <w:lang w:val="ro" w:eastAsia="zh-CN" w:bidi="ar"/>
        </w:rPr>
        <w:t>fără a se lua în considerare venitu</w:t>
      </w:r>
      <w:r w:rsidR="00FE0F32">
        <w:rPr>
          <w:lang w:val="ro" w:eastAsia="zh-CN" w:bidi="ar"/>
        </w:rPr>
        <w:t>l</w:t>
      </w:r>
      <w:r>
        <w:rPr>
          <w:lang w:val="en-US" w:eastAsia="zh-CN" w:bidi="ar"/>
        </w:rPr>
        <w:t>;</w:t>
      </w:r>
    </w:p>
    <w:p w:rsidR="005316E8" w:rsidRDefault="00693C26">
      <w:pPr>
        <w:jc w:val="both"/>
        <w:rPr>
          <w:lang w:val="en-US"/>
        </w:rPr>
      </w:pPr>
      <w:r>
        <w:rPr>
          <w:lang w:val="en-US" w:eastAsia="zh-CN" w:bidi="ar"/>
        </w:rPr>
        <w:t xml:space="preserve">    </w:t>
      </w:r>
      <w:r>
        <w:rPr>
          <w:lang w:val="ro" w:eastAsia="zh-CN" w:bidi="ar"/>
        </w:rPr>
        <w:t xml:space="preserve"> </w:t>
      </w:r>
      <w:r w:rsidR="00FD7485">
        <w:rPr>
          <w:lang w:val="ro" w:eastAsia="zh-CN" w:bidi="ar"/>
        </w:rPr>
        <w:t>d</w:t>
      </w:r>
      <w:r>
        <w:rPr>
          <w:lang w:val="ro" w:eastAsia="zh-CN" w:bidi="ar"/>
        </w:rPr>
        <w:t xml:space="preserve">. elevii proveniți din familii care beneficiază de venit minim de incluziune conform legii </w:t>
      </w:r>
      <w:r>
        <w:rPr>
          <w:lang w:val="en-US" w:eastAsia="zh-CN" w:bidi="ar"/>
        </w:rPr>
        <w:t>.</w:t>
      </w:r>
    </w:p>
    <w:p w:rsidR="005316E8" w:rsidRDefault="005316E8">
      <w:pPr>
        <w:jc w:val="both"/>
        <w:rPr>
          <w:lang w:val="ro"/>
        </w:rPr>
      </w:pPr>
    </w:p>
    <w:p w:rsidR="005316E8" w:rsidRPr="00242181" w:rsidRDefault="00693C26">
      <w:pPr>
        <w:jc w:val="both"/>
        <w:rPr>
          <w:b/>
          <w:lang w:val="ro" w:eastAsia="zh-CN" w:bidi="ar"/>
        </w:rPr>
      </w:pPr>
      <w:r>
        <w:rPr>
          <w:lang w:val="ro" w:eastAsia="zh-CN" w:bidi="ar"/>
        </w:rPr>
        <w:t xml:space="preserve">  </w:t>
      </w:r>
      <w:r w:rsidR="00B034FF">
        <w:rPr>
          <w:lang w:val="ro" w:eastAsia="zh-CN" w:bidi="ar"/>
        </w:rPr>
        <w:t xml:space="preserve">    </w:t>
      </w:r>
      <w:r w:rsidRPr="00242181">
        <w:rPr>
          <w:b/>
          <w:lang w:val="ro" w:eastAsia="zh-CN" w:bidi="ar"/>
        </w:rPr>
        <w:t xml:space="preserve">La stabilirea venitului mediu net lunar pe membru de familie se ia în calcul toate veniturile nete realizate </w:t>
      </w:r>
      <w:r w:rsidR="00B034FF" w:rsidRPr="00242181">
        <w:rPr>
          <w:b/>
          <w:lang w:val="ro" w:eastAsia="zh-CN" w:bidi="ar"/>
        </w:rPr>
        <w:t>de membrii familiei</w:t>
      </w:r>
      <w:r w:rsidRPr="00242181">
        <w:rPr>
          <w:b/>
          <w:lang w:val="ro" w:eastAsia="zh-CN" w:bidi="ar"/>
        </w:rPr>
        <w:t>,</w:t>
      </w:r>
      <w:r w:rsidR="00B034FF" w:rsidRPr="00242181">
        <w:rPr>
          <w:b/>
          <w:lang w:val="ro" w:eastAsia="zh-CN" w:bidi="ar"/>
        </w:rPr>
        <w:t xml:space="preserve"> </w:t>
      </w:r>
      <w:r w:rsidRPr="00242181">
        <w:rPr>
          <w:b/>
          <w:lang w:val="ro" w:eastAsia="zh-CN" w:bidi="ar"/>
        </w:rPr>
        <w:t>supuse impozitării.</w:t>
      </w:r>
    </w:p>
    <w:p w:rsidR="00B034FF" w:rsidRDefault="00B034FF">
      <w:pPr>
        <w:jc w:val="both"/>
        <w:rPr>
          <w:lang w:val="ro" w:eastAsia="zh-CN" w:bidi="ar"/>
        </w:rPr>
      </w:pPr>
    </w:p>
    <w:p w:rsidR="00B034FF" w:rsidRDefault="00B034FF">
      <w:pPr>
        <w:jc w:val="both"/>
        <w:rPr>
          <w:lang w:val="ro" w:eastAsia="zh-CN" w:bidi="ar"/>
        </w:rPr>
      </w:pPr>
    </w:p>
    <w:p w:rsidR="00B034FF" w:rsidRDefault="00B034FF">
      <w:pPr>
        <w:jc w:val="both"/>
        <w:rPr>
          <w:lang w:val="ro" w:eastAsia="zh-CN" w:bidi="ar"/>
        </w:rPr>
      </w:pPr>
    </w:p>
    <w:p w:rsidR="005316E8" w:rsidRDefault="00693C26">
      <w:pPr>
        <w:ind w:firstLineChars="150" w:firstLine="360"/>
        <w:jc w:val="both"/>
        <w:rPr>
          <w:b/>
          <w:lang w:val="ro"/>
        </w:rPr>
      </w:pPr>
      <w:r>
        <w:rPr>
          <w:b/>
          <w:lang w:val="ro" w:eastAsia="zh-CN" w:bidi="ar"/>
        </w:rPr>
        <w:t>ELEVII CARE ACUMULEAZĂ MAI MULT DE 10 ABSENȚE NEMOTIVATE ÎNTR-O LUNĂ NU PRIMESC BURSA  PENTRU LUNA RESPECTIVĂ,</w:t>
      </w:r>
      <w:r w:rsidR="00B034FF">
        <w:rPr>
          <w:b/>
          <w:lang w:val="ro" w:eastAsia="zh-CN" w:bidi="ar"/>
        </w:rPr>
        <w:t xml:space="preserve"> </w:t>
      </w:r>
      <w:r>
        <w:rPr>
          <w:b/>
          <w:lang w:val="ro" w:eastAsia="zh-CN" w:bidi="ar"/>
        </w:rPr>
        <w:t>INDIFERENT DE TIPUL ACESTEIA.</w:t>
      </w:r>
    </w:p>
    <w:p w:rsidR="005316E8" w:rsidRDefault="005316E8">
      <w:pPr>
        <w:ind w:firstLineChars="150" w:firstLine="360"/>
        <w:jc w:val="both"/>
        <w:rPr>
          <w:b/>
          <w:lang w:val="ro"/>
        </w:rPr>
      </w:pPr>
    </w:p>
    <w:p w:rsidR="005316E8" w:rsidRDefault="00693C26">
      <w:pPr>
        <w:pStyle w:val="NormalWeb"/>
        <w:ind w:left="840"/>
        <w:contextualSpacing/>
        <w:jc w:val="both"/>
        <w:rPr>
          <w:b/>
        </w:rPr>
      </w:pPr>
      <w:r>
        <w:rPr>
          <w:b/>
          <w:lang w:val="ro"/>
        </w:rPr>
        <w:t>Documente necesare</w:t>
      </w:r>
      <w:r>
        <w:rPr>
          <w:b/>
        </w:rPr>
        <w:t>: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proofErr w:type="spellStart"/>
      <w:r>
        <w:t>Cerere</w:t>
      </w:r>
      <w:proofErr w:type="spellEnd"/>
      <w:r>
        <w:t>;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r>
        <w:rPr>
          <w:lang w:val="ro"/>
        </w:rPr>
        <w:t>documente doveditoare ale componenței familiei,</w:t>
      </w:r>
      <w:r w:rsidR="00242181">
        <w:rPr>
          <w:lang w:val="ro"/>
        </w:rPr>
        <w:t xml:space="preserve"> </w:t>
      </w:r>
      <w:r>
        <w:rPr>
          <w:lang w:val="ro"/>
        </w:rPr>
        <w:t>certificatele de naștere ale copiilor sub 14 ani,</w:t>
      </w:r>
      <w:r w:rsidR="00B034FF">
        <w:rPr>
          <w:lang w:val="ro"/>
        </w:rPr>
        <w:t xml:space="preserve"> </w:t>
      </w:r>
      <w:r>
        <w:rPr>
          <w:lang w:val="ro"/>
        </w:rPr>
        <w:t>acte de identitate ale persoanelor peste 14 ani,</w:t>
      </w:r>
      <w:r w:rsidR="00B034FF">
        <w:rPr>
          <w:lang w:val="ro"/>
        </w:rPr>
        <w:t xml:space="preserve"> </w:t>
      </w:r>
      <w:r>
        <w:rPr>
          <w:lang w:val="ro"/>
        </w:rPr>
        <w:t>acte de stare civilă,</w:t>
      </w:r>
      <w:r w:rsidR="00B034FF">
        <w:rPr>
          <w:lang w:val="ro"/>
        </w:rPr>
        <w:t xml:space="preserve"> </w:t>
      </w:r>
      <w:r>
        <w:rPr>
          <w:lang w:val="ro"/>
        </w:rPr>
        <w:t>sentință judecătorească din care să r</w:t>
      </w:r>
      <w:r>
        <w:t>e</w:t>
      </w:r>
      <w:r>
        <w:rPr>
          <w:lang w:val="ro"/>
        </w:rPr>
        <w:t>zulte domiciliul copilului la unul dintre părinț</w:t>
      </w:r>
      <w:r w:rsidR="00242181">
        <w:rPr>
          <w:lang w:val="ro"/>
        </w:rPr>
        <w:t>i</w:t>
      </w:r>
      <w:r>
        <w:rPr>
          <w:lang w:val="ro"/>
        </w:rPr>
        <w:t>,</w:t>
      </w:r>
      <w:r w:rsidR="00B034FF">
        <w:rPr>
          <w:lang w:val="ro"/>
        </w:rPr>
        <w:t xml:space="preserve"> </w:t>
      </w:r>
      <w:r>
        <w:rPr>
          <w:lang w:val="ro"/>
        </w:rPr>
        <w:t>declarație pe proprie răspundere, dată de ambii părinți, necăsătoriți,</w:t>
      </w:r>
      <w:r w:rsidR="00B034FF">
        <w:rPr>
          <w:lang w:val="ro"/>
        </w:rPr>
        <w:t xml:space="preserve"> </w:t>
      </w:r>
      <w:r>
        <w:rPr>
          <w:lang w:val="ro"/>
        </w:rPr>
        <w:t>că locuiesc împreună, certificat de divorț, certificat de deces</w:t>
      </w:r>
      <w:r>
        <w:t>;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r>
        <w:rPr>
          <w:lang w:val="ro"/>
        </w:rPr>
        <w:t>declarație pe propria răspundere privind veniturile nete, obținute pe ultimile 12 luni anterioare cererii</w:t>
      </w:r>
      <w:r w:rsidR="00B034FF">
        <w:rPr>
          <w:lang w:val="ro"/>
        </w:rPr>
        <w:t xml:space="preserve"> </w:t>
      </w:r>
      <w:r>
        <w:rPr>
          <w:lang w:val="ro"/>
        </w:rPr>
        <w:t>(</w:t>
      </w:r>
      <w:r>
        <w:rPr>
          <w:b/>
          <w:bCs/>
          <w:lang w:val="ro"/>
        </w:rPr>
        <w:t>septembrie 202</w:t>
      </w:r>
      <w:r w:rsidR="00385076">
        <w:rPr>
          <w:b/>
          <w:bCs/>
          <w:lang w:val="ro"/>
        </w:rPr>
        <w:t>4</w:t>
      </w:r>
      <w:r>
        <w:rPr>
          <w:b/>
          <w:bCs/>
          <w:lang w:val="ro"/>
        </w:rPr>
        <w:t>-august 202</w:t>
      </w:r>
      <w:r w:rsidR="00385076">
        <w:rPr>
          <w:b/>
          <w:bCs/>
          <w:lang w:val="ro"/>
        </w:rPr>
        <w:t>5</w:t>
      </w:r>
      <w:r>
        <w:rPr>
          <w:lang w:val="ro"/>
        </w:rPr>
        <w:t>),</w:t>
      </w:r>
      <w:r w:rsidR="00B034FF">
        <w:rPr>
          <w:lang w:val="ro"/>
        </w:rPr>
        <w:t xml:space="preserve"> </w:t>
      </w:r>
      <w:r>
        <w:rPr>
          <w:lang w:val="ro"/>
        </w:rPr>
        <w:t>realizate pe membru de familie,</w:t>
      </w:r>
      <w:r w:rsidR="00B034FF">
        <w:rPr>
          <w:lang w:val="ro"/>
        </w:rPr>
        <w:t xml:space="preserve"> </w:t>
      </w:r>
      <w:r>
        <w:rPr>
          <w:lang w:val="ro"/>
        </w:rPr>
        <w:t>supuse impozitului pe venit și acordul privind prelucrarea datelor cu caracter personal pentru verificarea respectării criteriilor de acordare a burselor</w:t>
      </w:r>
      <w:r>
        <w:t>;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r>
        <w:rPr>
          <w:lang w:val="ro"/>
        </w:rPr>
        <w:t>adeverință</w:t>
      </w:r>
      <w:r>
        <w:t xml:space="preserve"> 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copiii</w:t>
      </w:r>
      <w:proofErr w:type="spellEnd"/>
      <w:r>
        <w:t xml:space="preserve"> care au </w:t>
      </w:r>
      <w:proofErr w:type="spellStart"/>
      <w:r>
        <w:t>împlinit</w:t>
      </w:r>
      <w:proofErr w:type="spellEnd"/>
      <w:r>
        <w:t xml:space="preserve"> </w:t>
      </w:r>
      <w:proofErr w:type="spellStart"/>
      <w:r>
        <w:t>vârsta</w:t>
      </w:r>
      <w:proofErr w:type="spellEnd"/>
      <w:r>
        <w:t xml:space="preserve"> de 18 </w:t>
      </w:r>
      <w:proofErr w:type="spellStart"/>
      <w:r>
        <w:t>ani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elevi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studenți</w:t>
      </w:r>
      <w:proofErr w:type="spellEnd"/>
      <w:r>
        <w:t>;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r>
        <w:t xml:space="preserve">extras de </w:t>
      </w:r>
      <w:proofErr w:type="spellStart"/>
      <w:r>
        <w:t>cont</w:t>
      </w:r>
      <w:proofErr w:type="spellEnd"/>
      <w:r>
        <w:t>;</w:t>
      </w:r>
    </w:p>
    <w:p w:rsidR="005316E8" w:rsidRDefault="00693C26">
      <w:pPr>
        <w:pStyle w:val="NormalWeb"/>
        <w:numPr>
          <w:ilvl w:val="0"/>
          <w:numId w:val="2"/>
        </w:numPr>
        <w:contextualSpacing/>
        <w:jc w:val="both"/>
      </w:pPr>
      <w:proofErr w:type="spellStart"/>
      <w:proofErr w:type="gramStart"/>
      <w:r>
        <w:t>dosar</w:t>
      </w:r>
      <w:proofErr w:type="spellEnd"/>
      <w:proofErr w:type="gramEnd"/>
      <w:r>
        <w:t xml:space="preserve"> cu </w:t>
      </w:r>
      <w:proofErr w:type="spellStart"/>
      <w:r>
        <w:t>șină</w:t>
      </w:r>
      <w:proofErr w:type="spellEnd"/>
      <w:r>
        <w:t>.</w:t>
      </w:r>
    </w:p>
    <w:p w:rsidR="005316E8" w:rsidRDefault="00693C26">
      <w:pPr>
        <w:pStyle w:val="NormalWeb"/>
        <w:ind w:firstLineChars="150" w:firstLine="360"/>
        <w:contextualSpacing/>
        <w:jc w:val="both"/>
        <w:rPr>
          <w:lang w:val="ro"/>
        </w:rPr>
      </w:pPr>
      <w:proofErr w:type="spellStart"/>
      <w:r>
        <w:t>Acordarea</w:t>
      </w:r>
      <w:proofErr w:type="spellEnd"/>
      <w:r>
        <w:t xml:space="preserve"> </w:t>
      </w:r>
      <w:proofErr w:type="spellStart"/>
      <w:r>
        <w:rPr>
          <w:b/>
          <w:bCs/>
        </w:rPr>
        <w:t>burselor</w:t>
      </w:r>
      <w:proofErr w:type="spellEnd"/>
      <w:r>
        <w:rPr>
          <w:b/>
          <w:bCs/>
        </w:rPr>
        <w:t xml:space="preserve"> </w:t>
      </w:r>
      <w:r>
        <w:rPr>
          <w:b/>
          <w:bCs/>
          <w:lang w:val="ro"/>
        </w:rPr>
        <w:t>sociale pentru motive medicale</w:t>
      </w:r>
      <w:r>
        <w:rPr>
          <w:lang w:val="ro"/>
        </w:rPr>
        <w:t xml:space="preserve"> se face pe baza certificatului de încadrare în </w:t>
      </w:r>
      <w:proofErr w:type="gramStart"/>
      <w:r>
        <w:rPr>
          <w:lang w:val="ro"/>
        </w:rPr>
        <w:t>grad</w:t>
      </w:r>
      <w:proofErr w:type="gramEnd"/>
      <w:r>
        <w:rPr>
          <w:lang w:val="ro"/>
        </w:rPr>
        <w:t xml:space="preserve"> de handicap sau a certificatului eliberat de medicul de specialitate</w:t>
      </w:r>
      <w:r w:rsidR="00242181">
        <w:rPr>
          <w:lang w:val="ro"/>
        </w:rPr>
        <w:t xml:space="preserve"> </w:t>
      </w:r>
      <w:r>
        <w:rPr>
          <w:lang w:val="ro"/>
        </w:rPr>
        <w:t>(tip A5) cu luarea în evidență de către medicul de familie.</w:t>
      </w:r>
    </w:p>
    <w:p w:rsidR="00280982" w:rsidRDefault="00280982">
      <w:pPr>
        <w:ind w:left="425"/>
        <w:jc w:val="both"/>
        <w:rPr>
          <w:lang w:val="ro"/>
        </w:rPr>
      </w:pPr>
    </w:p>
    <w:p w:rsidR="00280982" w:rsidRDefault="00280982">
      <w:pPr>
        <w:ind w:left="425"/>
        <w:jc w:val="both"/>
        <w:rPr>
          <w:lang w:val="ro"/>
        </w:rPr>
      </w:pPr>
    </w:p>
    <w:p w:rsidR="005316E8" w:rsidRDefault="00693C26">
      <w:pPr>
        <w:ind w:firstLineChars="150" w:firstLine="360"/>
        <w:jc w:val="both"/>
        <w:rPr>
          <w:b/>
          <w:bCs/>
          <w:u w:val="single"/>
          <w:lang w:val="ro"/>
        </w:rPr>
      </w:pPr>
      <w:r>
        <w:rPr>
          <w:b/>
          <w:bCs/>
          <w:u w:val="single"/>
          <w:lang w:val="ro" w:eastAsia="zh-CN" w:bidi="ar"/>
        </w:rPr>
        <w:t>Verificarea veniturilor declarate se face de catre organul central fiscal sau prin platforma PatrimVen printr-un document care să ateste situația TUTUROR veniturilor declarate.</w:t>
      </w:r>
    </w:p>
    <w:p w:rsidR="005316E8" w:rsidRDefault="005316E8">
      <w:pPr>
        <w:jc w:val="both"/>
        <w:rPr>
          <w:b/>
          <w:bCs/>
          <w:u w:val="single"/>
          <w:lang w:val="ro"/>
        </w:rPr>
      </w:pPr>
    </w:p>
    <w:p w:rsidR="005316E8" w:rsidRDefault="00693C26">
      <w:pPr>
        <w:ind w:firstLineChars="100" w:firstLine="240"/>
        <w:jc w:val="both"/>
        <w:rPr>
          <w:b/>
          <w:bCs/>
          <w:u w:val="single"/>
          <w:lang w:val="ro" w:eastAsia="zh-CN" w:bidi="ar"/>
        </w:rPr>
      </w:pPr>
      <w:r>
        <w:rPr>
          <w:b/>
          <w:bCs/>
          <w:u w:val="single"/>
          <w:lang w:val="ro" w:eastAsia="zh-CN" w:bidi="ar"/>
        </w:rPr>
        <w:t xml:space="preserve"> ÎN SITUAȚIA ÎN CARE APAR SUSPICIUNI  PRIVIND ÎNDEPLINIREA CONDIȚIILOR DE ACORDARE A BURSELOR SUNT SESIZATE AUTORITĂȚILE PUBLICE ÎN VEDEREA EFECTUĂRII UNEI ANCHETE SOCIALE PUTÂND DUCE LA RETRAGEREA BURSEI ȘI APLICAREA DE SANCȚIUNI.</w:t>
      </w:r>
    </w:p>
    <w:p w:rsidR="00242181" w:rsidRDefault="00242181">
      <w:pPr>
        <w:ind w:firstLineChars="100" w:firstLine="240"/>
        <w:jc w:val="both"/>
        <w:rPr>
          <w:b/>
          <w:bCs/>
          <w:u w:val="single"/>
          <w:lang w:val="ro" w:eastAsia="zh-CN" w:bidi="ar"/>
        </w:rPr>
      </w:pPr>
    </w:p>
    <w:p w:rsidR="00242181" w:rsidRDefault="00242181">
      <w:pPr>
        <w:ind w:firstLineChars="100" w:firstLine="240"/>
        <w:jc w:val="both"/>
        <w:rPr>
          <w:b/>
          <w:bCs/>
          <w:u w:val="single"/>
          <w:lang w:val="ro" w:eastAsia="zh-CN" w:bidi="ar"/>
        </w:rPr>
      </w:pPr>
    </w:p>
    <w:p w:rsidR="00242181" w:rsidRDefault="00242181">
      <w:pPr>
        <w:ind w:firstLineChars="100" w:firstLine="240"/>
        <w:jc w:val="both"/>
        <w:rPr>
          <w:b/>
          <w:bCs/>
          <w:u w:val="single"/>
          <w:lang w:val="ro" w:eastAsia="zh-CN" w:bidi="ar"/>
        </w:rPr>
      </w:pPr>
    </w:p>
    <w:p w:rsidR="00242181" w:rsidRDefault="00242181">
      <w:pPr>
        <w:ind w:firstLineChars="100" w:firstLine="240"/>
        <w:jc w:val="both"/>
        <w:rPr>
          <w:b/>
          <w:bCs/>
          <w:u w:val="single"/>
          <w:lang w:val="ro" w:eastAsia="zh-CN" w:bidi="ar"/>
        </w:rPr>
      </w:pPr>
    </w:p>
    <w:p w:rsidR="00242181" w:rsidRDefault="00242181">
      <w:pPr>
        <w:ind w:firstLineChars="100" w:firstLine="240"/>
        <w:jc w:val="both"/>
        <w:rPr>
          <w:b/>
          <w:bCs/>
          <w:u w:val="single"/>
          <w:lang w:val="ro"/>
        </w:rPr>
      </w:pPr>
    </w:p>
    <w:p w:rsidR="005316E8" w:rsidRPr="00242181" w:rsidRDefault="00693C26" w:rsidP="00242181">
      <w:pPr>
        <w:jc w:val="center"/>
        <w:rPr>
          <w:sz w:val="28"/>
          <w:lang w:val="ro"/>
        </w:rPr>
      </w:pPr>
      <w:r w:rsidRPr="00242181">
        <w:rPr>
          <w:b/>
          <w:sz w:val="36"/>
          <w:szCs w:val="32"/>
          <w:lang w:val="en-US" w:eastAsia="zh-CN" w:bidi="ar"/>
        </w:rPr>
        <w:t xml:space="preserve">TERMEN DEPUNERE DOSARE </w:t>
      </w:r>
      <w:r w:rsidRPr="00242181">
        <w:rPr>
          <w:b/>
          <w:sz w:val="36"/>
          <w:szCs w:val="32"/>
          <w:lang w:val="ro" w:eastAsia="zh-CN" w:bidi="ar"/>
        </w:rPr>
        <w:t>02.10.2025</w:t>
      </w:r>
    </w:p>
    <w:p w:rsidR="005316E8" w:rsidRDefault="005316E8"/>
    <w:p w:rsidR="00280982" w:rsidRDefault="00280982" w:rsidP="00280982">
      <w:pPr>
        <w:pStyle w:val="NormalWeb"/>
        <w:ind w:firstLineChars="150" w:firstLine="360"/>
        <w:contextualSpacing/>
        <w:jc w:val="both"/>
        <w:rPr>
          <w:lang w:val="ro"/>
        </w:rPr>
      </w:pPr>
    </w:p>
    <w:p w:rsidR="00280982" w:rsidRPr="0072759F" w:rsidRDefault="00280982" w:rsidP="00280982">
      <w:pPr>
        <w:ind w:left="425"/>
        <w:jc w:val="both"/>
        <w:rPr>
          <w:b/>
          <w:sz w:val="28"/>
          <w:lang w:val="ro"/>
        </w:rPr>
      </w:pPr>
      <w:r w:rsidRPr="0072759F">
        <w:rPr>
          <w:b/>
          <w:sz w:val="28"/>
          <w:lang w:val="ro"/>
        </w:rPr>
        <w:lastRenderedPageBreak/>
        <w:t>III</w:t>
      </w:r>
      <w:r w:rsidR="0072759F">
        <w:rPr>
          <w:b/>
          <w:sz w:val="28"/>
          <w:lang w:val="ro"/>
        </w:rPr>
        <w:t>.</w:t>
      </w:r>
      <w:r w:rsidRPr="0072759F">
        <w:rPr>
          <w:b/>
          <w:sz w:val="28"/>
          <w:lang w:val="ro"/>
        </w:rPr>
        <w:t xml:space="preserve"> </w:t>
      </w:r>
      <w:r w:rsidR="0072759F">
        <w:rPr>
          <w:b/>
          <w:sz w:val="28"/>
          <w:lang w:val="ro"/>
        </w:rPr>
        <w:t xml:space="preserve">     </w:t>
      </w:r>
      <w:r w:rsidRPr="0072759F">
        <w:rPr>
          <w:b/>
          <w:sz w:val="28"/>
          <w:lang w:val="ro"/>
        </w:rPr>
        <w:t xml:space="preserve"> </w:t>
      </w:r>
      <w:r w:rsidRPr="0072759F">
        <w:rPr>
          <w:b/>
          <w:sz w:val="28"/>
          <w:u w:val="single"/>
          <w:lang w:val="ro"/>
        </w:rPr>
        <w:t xml:space="preserve">BURSE PENTRU MAME MINORE </w:t>
      </w:r>
      <w:r w:rsidRPr="0072759F">
        <w:rPr>
          <w:b/>
          <w:sz w:val="28"/>
          <w:lang w:val="ro"/>
        </w:rPr>
        <w:t xml:space="preserve"> - se acordă elevelor minore reintegrate care frecventează cursurile de zi și au copil propriu în întreținere.</w:t>
      </w:r>
    </w:p>
    <w:p w:rsidR="00280982" w:rsidRDefault="00280982" w:rsidP="00280982">
      <w:pPr>
        <w:ind w:left="425"/>
        <w:jc w:val="both"/>
        <w:rPr>
          <w:lang w:val="ro"/>
        </w:rPr>
      </w:pPr>
      <w:r>
        <w:rPr>
          <w:lang w:val="ro"/>
        </w:rPr>
        <w:t xml:space="preserve">        </w:t>
      </w:r>
    </w:p>
    <w:p w:rsidR="00280982" w:rsidRDefault="00280982" w:rsidP="00280982">
      <w:pPr>
        <w:pStyle w:val="NormalWeb"/>
        <w:ind w:left="840"/>
        <w:contextualSpacing/>
        <w:jc w:val="both"/>
        <w:rPr>
          <w:b/>
        </w:rPr>
      </w:pPr>
      <w:r>
        <w:rPr>
          <w:b/>
          <w:lang w:val="ro"/>
        </w:rPr>
        <w:t>Documente necesare</w:t>
      </w:r>
      <w:r>
        <w:rPr>
          <w:b/>
        </w:rPr>
        <w:t>:</w:t>
      </w:r>
    </w:p>
    <w:p w:rsidR="00280982" w:rsidRPr="00280982" w:rsidRDefault="00280982" w:rsidP="00280982">
      <w:pPr>
        <w:pStyle w:val="NormalWeb"/>
        <w:numPr>
          <w:ilvl w:val="0"/>
          <w:numId w:val="2"/>
        </w:numPr>
        <w:contextualSpacing/>
        <w:jc w:val="both"/>
      </w:pPr>
      <w:proofErr w:type="spellStart"/>
      <w:r w:rsidRPr="00280982">
        <w:t>Cererea</w:t>
      </w:r>
      <w:proofErr w:type="spellEnd"/>
      <w:r w:rsidRPr="00280982">
        <w:t xml:space="preserve"> a </w:t>
      </w:r>
      <w:proofErr w:type="spellStart"/>
      <w:r w:rsidRPr="00280982">
        <w:t>părintelui</w:t>
      </w:r>
      <w:proofErr w:type="spellEnd"/>
      <w:r w:rsidRPr="00280982">
        <w:t>/</w:t>
      </w:r>
      <w:proofErr w:type="spellStart"/>
      <w:r w:rsidRPr="00280982">
        <w:t>reprezentantului</w:t>
      </w:r>
      <w:proofErr w:type="spellEnd"/>
      <w:r w:rsidRPr="00280982">
        <w:t xml:space="preserve"> legal</w:t>
      </w:r>
    </w:p>
    <w:p w:rsidR="00280982" w:rsidRDefault="00280982" w:rsidP="00280982">
      <w:pPr>
        <w:pStyle w:val="NormalWeb"/>
        <w:numPr>
          <w:ilvl w:val="0"/>
          <w:numId w:val="2"/>
        </w:numPr>
        <w:contextualSpacing/>
        <w:jc w:val="both"/>
      </w:pPr>
      <w:proofErr w:type="spellStart"/>
      <w:r w:rsidRPr="00280982">
        <w:t>Certifi</w:t>
      </w:r>
      <w:r w:rsidR="0072759F">
        <w:t>cat</w:t>
      </w:r>
      <w:proofErr w:type="spellEnd"/>
      <w:r w:rsidR="0072759F">
        <w:t xml:space="preserve"> de </w:t>
      </w:r>
      <w:proofErr w:type="spellStart"/>
      <w:r w:rsidR="0072759F">
        <w:t>naștere</w:t>
      </w:r>
      <w:proofErr w:type="spellEnd"/>
      <w:r w:rsidR="0072759F">
        <w:t xml:space="preserve"> a </w:t>
      </w:r>
      <w:proofErr w:type="spellStart"/>
      <w:r w:rsidR="0072759F">
        <w:t>copilului</w:t>
      </w:r>
      <w:proofErr w:type="spellEnd"/>
      <w:r w:rsidR="0072759F">
        <w:t xml:space="preserve"> </w:t>
      </w:r>
      <w:proofErr w:type="spellStart"/>
      <w:r w:rsidR="0072759F">
        <w:t>elevei</w:t>
      </w:r>
      <w:proofErr w:type="spellEnd"/>
      <w:r w:rsidRPr="00280982">
        <w:t xml:space="preserve"> </w:t>
      </w:r>
      <w:proofErr w:type="spellStart"/>
      <w:r w:rsidRPr="00280982">
        <w:t>minore</w:t>
      </w:r>
      <w:proofErr w:type="spellEnd"/>
      <w:r w:rsidRPr="00280982">
        <w:t>.</w:t>
      </w:r>
    </w:p>
    <w:p w:rsidR="00280982" w:rsidRDefault="00280982" w:rsidP="00280982">
      <w:pPr>
        <w:pStyle w:val="NormalWeb"/>
        <w:contextualSpacing/>
        <w:jc w:val="both"/>
      </w:pPr>
    </w:p>
    <w:p w:rsidR="00280982" w:rsidRDefault="00280982" w:rsidP="00280982">
      <w:pPr>
        <w:pStyle w:val="NormalWeb"/>
        <w:contextualSpacing/>
        <w:jc w:val="both"/>
      </w:pPr>
    </w:p>
    <w:p w:rsidR="00280982" w:rsidRPr="0072759F" w:rsidRDefault="00280982" w:rsidP="00280982">
      <w:pPr>
        <w:pStyle w:val="NormalWeb"/>
        <w:contextualSpacing/>
        <w:jc w:val="both"/>
        <w:rPr>
          <w:b/>
        </w:rPr>
      </w:pPr>
      <w:r>
        <w:t xml:space="preserve">           </w:t>
      </w:r>
      <w:proofErr w:type="spellStart"/>
      <w:r w:rsidRPr="0072759F">
        <w:rPr>
          <w:b/>
          <w:sz w:val="28"/>
        </w:rPr>
        <w:t>Bursierele</w:t>
      </w:r>
      <w:proofErr w:type="spellEnd"/>
      <w:r w:rsidRPr="0072759F">
        <w:rPr>
          <w:b/>
          <w:sz w:val="28"/>
        </w:rPr>
        <w:t xml:space="preserve"> care </w:t>
      </w:r>
      <w:proofErr w:type="spellStart"/>
      <w:r w:rsidRPr="0072759F">
        <w:rPr>
          <w:b/>
          <w:sz w:val="28"/>
        </w:rPr>
        <w:t>acumulează</w:t>
      </w:r>
      <w:proofErr w:type="spellEnd"/>
      <w:r w:rsidRPr="0072759F">
        <w:rPr>
          <w:b/>
          <w:sz w:val="28"/>
        </w:rPr>
        <w:t xml:space="preserve"> 60 </w:t>
      </w:r>
      <w:proofErr w:type="spellStart"/>
      <w:r w:rsidRPr="0072759F">
        <w:rPr>
          <w:b/>
          <w:sz w:val="28"/>
        </w:rPr>
        <w:t>sau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mai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multe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absențe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nemotivate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într</w:t>
      </w:r>
      <w:proofErr w:type="spellEnd"/>
      <w:r w:rsidRPr="0072759F">
        <w:rPr>
          <w:b/>
          <w:sz w:val="28"/>
        </w:rPr>
        <w:t xml:space="preserve">-o </w:t>
      </w:r>
      <w:proofErr w:type="spellStart"/>
      <w:proofErr w:type="gramStart"/>
      <w:r w:rsidRPr="0072759F">
        <w:rPr>
          <w:b/>
          <w:sz w:val="28"/>
        </w:rPr>
        <w:t>lună</w:t>
      </w:r>
      <w:proofErr w:type="spellEnd"/>
      <w:proofErr w:type="gramEnd"/>
      <w:r w:rsidRPr="0072759F">
        <w:rPr>
          <w:b/>
          <w:sz w:val="28"/>
        </w:rPr>
        <w:t xml:space="preserve"> nu </w:t>
      </w:r>
      <w:proofErr w:type="spellStart"/>
      <w:r w:rsidRPr="0072759F">
        <w:rPr>
          <w:b/>
          <w:sz w:val="28"/>
        </w:rPr>
        <w:t>primesc</w:t>
      </w:r>
      <w:proofErr w:type="spellEnd"/>
      <w:r w:rsidRPr="0072759F">
        <w:rPr>
          <w:b/>
          <w:sz w:val="28"/>
        </w:rPr>
        <w:t xml:space="preserve"> bursa </w:t>
      </w:r>
      <w:proofErr w:type="spellStart"/>
      <w:r w:rsidRPr="0072759F">
        <w:rPr>
          <w:b/>
          <w:sz w:val="28"/>
        </w:rPr>
        <w:t>pentru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Pr="0072759F">
        <w:rPr>
          <w:b/>
          <w:sz w:val="28"/>
        </w:rPr>
        <w:t>luna</w:t>
      </w:r>
      <w:proofErr w:type="spellEnd"/>
      <w:r w:rsidRPr="0072759F">
        <w:rPr>
          <w:b/>
          <w:sz w:val="28"/>
        </w:rPr>
        <w:t xml:space="preserve"> </w:t>
      </w:r>
      <w:proofErr w:type="spellStart"/>
      <w:r w:rsidR="0072759F" w:rsidRPr="0072759F">
        <w:rPr>
          <w:b/>
          <w:sz w:val="28"/>
        </w:rPr>
        <w:t>respectivă</w:t>
      </w:r>
      <w:proofErr w:type="spellEnd"/>
      <w:r w:rsidR="0072759F" w:rsidRPr="0072759F">
        <w:rPr>
          <w:b/>
          <w:sz w:val="28"/>
        </w:rPr>
        <w:t>.</w:t>
      </w:r>
    </w:p>
    <w:p w:rsidR="005316E8" w:rsidRDefault="005316E8"/>
    <w:p w:rsidR="0072759F" w:rsidRDefault="0072759F"/>
    <w:p w:rsidR="0072759F" w:rsidRDefault="0072759F"/>
    <w:p w:rsidR="0072759F" w:rsidRDefault="0072759F"/>
    <w:p w:rsidR="0072759F" w:rsidRDefault="0072759F"/>
    <w:p w:rsidR="0072759F" w:rsidRPr="00242181" w:rsidRDefault="0072759F" w:rsidP="0072759F">
      <w:pPr>
        <w:jc w:val="center"/>
        <w:rPr>
          <w:sz w:val="28"/>
          <w:lang w:val="ro"/>
        </w:rPr>
      </w:pPr>
      <w:r w:rsidRPr="00242181">
        <w:rPr>
          <w:b/>
          <w:sz w:val="36"/>
          <w:szCs w:val="32"/>
          <w:lang w:val="en-US" w:eastAsia="zh-CN" w:bidi="ar"/>
        </w:rPr>
        <w:t xml:space="preserve">TERMEN DEPUNERE DOSARE </w:t>
      </w:r>
      <w:r w:rsidRPr="00242181">
        <w:rPr>
          <w:b/>
          <w:sz w:val="36"/>
          <w:szCs w:val="32"/>
          <w:lang w:val="ro" w:eastAsia="zh-CN" w:bidi="ar"/>
        </w:rPr>
        <w:t>02.10.2025</w:t>
      </w:r>
    </w:p>
    <w:p w:rsidR="0072759F" w:rsidRDefault="0072759F"/>
    <w:sectPr w:rsidR="0072759F" w:rsidSect="00242181">
      <w:headerReference w:type="default" r:id="rId8"/>
      <w:headerReference w:type="first" r:id="rId9"/>
      <w:pgSz w:w="11907" w:h="16839"/>
      <w:pgMar w:top="1260" w:right="850" w:bottom="2160" w:left="1276" w:header="42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BFE" w:rsidRDefault="00026BFE">
      <w:r>
        <w:separator/>
      </w:r>
    </w:p>
  </w:endnote>
  <w:endnote w:type="continuationSeparator" w:id="0">
    <w:p w:rsidR="00026BFE" w:rsidRDefault="00026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BFE" w:rsidRDefault="00026BFE">
      <w:r>
        <w:separator/>
      </w:r>
    </w:p>
  </w:footnote>
  <w:footnote w:type="continuationSeparator" w:id="0">
    <w:p w:rsidR="00026BFE" w:rsidRDefault="00026B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6E8" w:rsidRDefault="00693C2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6E8" w:rsidRDefault="00FE0F32">
    <w:pPr>
      <w:pStyle w:val="Header"/>
      <w:ind w:firstLine="1414"/>
      <w:jc w:val="center"/>
      <w:rPr>
        <w:rFonts w:ascii="Palatino Linotype" w:hAnsi="Palatino Linotype"/>
        <w:b/>
        <w:color w:val="0F243E"/>
        <w:sz w:val="16"/>
        <w:szCs w:val="16"/>
      </w:rPr>
    </w:pPr>
    <w:r w:rsidRPr="006D55B8">
      <w:rPr>
        <w:noProof/>
        <w:sz w:val="22"/>
        <w:lang w:eastAsia="ro-RO"/>
      </w:rPr>
      <w:drawing>
        <wp:anchor distT="0" distB="0" distL="114300" distR="114300" simplePos="0" relativeHeight="251664384" behindDoc="0" locked="0" layoutInCell="1" allowOverlap="1" wp14:anchorId="50524F9B" wp14:editId="00C4D769">
          <wp:simplePos x="0" y="0"/>
          <wp:positionH relativeFrom="column">
            <wp:posOffset>-337185</wp:posOffset>
          </wp:positionH>
          <wp:positionV relativeFrom="paragraph">
            <wp:posOffset>125730</wp:posOffset>
          </wp:positionV>
          <wp:extent cx="800100" cy="736158"/>
          <wp:effectExtent l="0" t="0" r="0" b="6985"/>
          <wp:wrapNone/>
          <wp:docPr id="69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3615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Palatino Linotype" w:hAnsi="Palatino Linotype"/>
        <w:b/>
        <w:noProof/>
        <w:color w:val="0F243E"/>
        <w:sz w:val="16"/>
        <w:szCs w:val="16"/>
        <w:lang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378460</wp:posOffset>
              </wp:positionH>
              <wp:positionV relativeFrom="paragraph">
                <wp:posOffset>125730</wp:posOffset>
              </wp:positionV>
              <wp:extent cx="2557780" cy="571500"/>
              <wp:effectExtent l="0" t="0" r="0" b="0"/>
              <wp:wrapNone/>
              <wp:docPr id="3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55778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316E8" w:rsidRPr="00FE0F32" w:rsidRDefault="00693C26">
                          <w:pPr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F243E"/>
                              <w:sz w:val="16"/>
                              <w:szCs w:val="16"/>
                            </w:rPr>
                            <w:t xml:space="preserve">Şcoala Gimnazială </w:t>
                          </w:r>
                          <w:r w:rsidR="00FE0F32">
                            <w:rPr>
                              <w:b/>
                              <w:color w:val="0F243E"/>
                              <w:sz w:val="16"/>
                              <w:szCs w:val="16"/>
                            </w:rPr>
                            <w:t>”Candiano Popescu”</w:t>
                          </w: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br/>
                            <w:t>S</w:t>
                          </w:r>
                          <w:r w:rsidR="00FE0F32">
                            <w:rPr>
                              <w:color w:val="0F243E"/>
                              <w:sz w:val="16"/>
                              <w:szCs w:val="16"/>
                            </w:rPr>
                            <w:t>tr.Nucilor nr.39  Ploiești</w:t>
                          </w: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t xml:space="preserve">, </w:t>
                          </w:r>
                          <w:r w:rsidR="00FE0F32">
                            <w:rPr>
                              <w:color w:val="0F243E"/>
                              <w:sz w:val="16"/>
                              <w:szCs w:val="16"/>
                            </w:rPr>
                            <w:t>jud.Prahova</w:t>
                          </w: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br/>
                            <w:t>te</w:t>
                          </w:r>
                          <w:r w:rsidR="00FE0F32">
                            <w:rPr>
                              <w:color w:val="0F243E"/>
                              <w:sz w:val="16"/>
                              <w:szCs w:val="16"/>
                            </w:rPr>
                            <w:t>l. 0244 521286</w:t>
                          </w: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br/>
                          </w:r>
                          <w:r w:rsidR="00FE0F32">
                            <w:rPr>
                              <w:sz w:val="16"/>
                              <w:szCs w:val="16"/>
                            </w:rPr>
                            <w:t>email:  sc_candianopopescu@yahoo.com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1" o:spid="_x0000_s1026" style="position:absolute;left:0;text-align:left;margin-left:29.8pt;margin-top:9.9pt;width:201.4pt;height: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" filled="f" stroked="f">
              <v:textbox>
                <w:txbxContent>
                  <w:p w:rsidR="005316E8" w:rsidRPr="00FE0F32" w:rsidRDefault="00693C26">
                    <w:pPr>
                      <w:rPr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b/>
                        <w:color w:val="0F243E"/>
                        <w:sz w:val="16"/>
                        <w:szCs w:val="16"/>
                      </w:rPr>
                      <w:t xml:space="preserve">Şcoala Gimnazială </w:t>
                    </w:r>
                    <w:r w:rsidR="00FE0F32">
                      <w:rPr>
                        <w:b/>
                        <w:color w:val="0F243E"/>
                        <w:sz w:val="16"/>
                        <w:szCs w:val="16"/>
                      </w:rPr>
                      <w:t>”Candiano Popescu”</w:t>
                    </w:r>
                    <w:r>
                      <w:rPr>
                        <w:color w:val="0F243E"/>
                        <w:sz w:val="16"/>
                        <w:szCs w:val="16"/>
                      </w:rPr>
                      <w:br/>
                      <w:t>S</w:t>
                    </w:r>
                    <w:r w:rsidR="00FE0F32">
                      <w:rPr>
                        <w:color w:val="0F243E"/>
                        <w:sz w:val="16"/>
                        <w:szCs w:val="16"/>
                      </w:rPr>
                      <w:t>tr.Nucilor nr.39  Ploiești</w:t>
                    </w:r>
                    <w:r>
                      <w:rPr>
                        <w:color w:val="0F243E"/>
                        <w:sz w:val="16"/>
                        <w:szCs w:val="16"/>
                      </w:rPr>
                      <w:t xml:space="preserve">, </w:t>
                    </w:r>
                    <w:r w:rsidR="00FE0F32">
                      <w:rPr>
                        <w:color w:val="0F243E"/>
                        <w:sz w:val="16"/>
                        <w:szCs w:val="16"/>
                      </w:rPr>
                      <w:t>jud.Prahova</w:t>
                    </w:r>
                    <w:r>
                      <w:rPr>
                        <w:color w:val="0F243E"/>
                        <w:sz w:val="16"/>
                        <w:szCs w:val="16"/>
                      </w:rPr>
                      <w:br/>
                      <w:t>te</w:t>
                    </w:r>
                    <w:r w:rsidR="00FE0F32">
                      <w:rPr>
                        <w:color w:val="0F243E"/>
                        <w:sz w:val="16"/>
                        <w:szCs w:val="16"/>
                      </w:rPr>
                      <w:t>l. 0244 521286</w:t>
                    </w:r>
                    <w:r>
                      <w:rPr>
                        <w:color w:val="0F243E"/>
                        <w:sz w:val="16"/>
                        <w:szCs w:val="16"/>
                      </w:rPr>
                      <w:br/>
                    </w:r>
                    <w:r w:rsidR="00FE0F32">
                      <w:rPr>
                        <w:sz w:val="16"/>
                        <w:szCs w:val="16"/>
                      </w:rPr>
                      <w:t>email:  sc_candianopopescu@yahoo.com</w:t>
                    </w:r>
                  </w:p>
                </w:txbxContent>
              </v:textbox>
            </v:rect>
          </w:pict>
        </mc:Fallback>
      </mc:AlternateContent>
    </w:r>
    <w:r w:rsidR="00693C26">
      <w:rPr>
        <w:rFonts w:ascii="Palatino Linotype" w:hAnsi="Palatino Linotype"/>
        <w:b/>
        <w:noProof/>
        <w:color w:val="0F243E"/>
        <w:sz w:val="16"/>
        <w:szCs w:val="16"/>
        <w:lang w:eastAsia="ro-RO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3670935</wp:posOffset>
          </wp:positionH>
          <wp:positionV relativeFrom="paragraph">
            <wp:posOffset>-7620</wp:posOffset>
          </wp:positionV>
          <wp:extent cx="791845" cy="784225"/>
          <wp:effectExtent l="0" t="0" r="8255" b="0"/>
          <wp:wrapSquare wrapText="bothSides"/>
          <wp:docPr id="70" name="Picture 70" descr="C:\Users\valiflo\AppData\Local\Microsoft\Windows\INetCache\Content.Word\logo_MEC_new_mic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C:\Users\valiflo\AppData\Local\Microsoft\Windows\INetCache\Content.Word\logo_MEC_new_mic - Copy.png"/>
                  <pic:cNvPicPr>
                    <a:picLocks noChangeAspect="1" noChangeArrowheads="1"/>
                  </pic:cNvPicPr>
                </pic:nvPicPr>
                <pic:blipFill>
                  <a:blip r:embed="rId2" cstate="screen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1845" cy="784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5316E8" w:rsidRDefault="0083227C">
    <w:pPr>
      <w:pStyle w:val="Header"/>
      <w:rPr>
        <w:rFonts w:ascii="Palatino Linotype" w:hAnsi="Palatino Linotype"/>
        <w:color w:val="0F243E"/>
        <w:sz w:val="16"/>
        <w:szCs w:val="16"/>
      </w:rPr>
    </w:pPr>
    <w:r>
      <w:rPr>
        <w:rFonts w:ascii="Palatino Linotype" w:hAnsi="Palatino Linotype"/>
        <w:b/>
        <w:noProof/>
        <w:color w:val="0F243E"/>
        <w:sz w:val="16"/>
        <w:szCs w:val="16"/>
        <w:lang w:eastAsia="ro-RO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4483100</wp:posOffset>
              </wp:positionH>
              <wp:positionV relativeFrom="paragraph">
                <wp:posOffset>92075</wp:posOffset>
              </wp:positionV>
              <wp:extent cx="1798320" cy="332105"/>
              <wp:effectExtent l="0" t="0" r="5080" b="4445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798320" cy="332105"/>
                        <a:chOff x="8175" y="887"/>
                        <a:chExt cx="3334" cy="540"/>
                      </a:xfrm>
                    </wpg:grpSpPr>
                    <pic:pic xmlns:pic="http://schemas.openxmlformats.org/drawingml/2006/picture">
                      <pic:nvPicPr>
                        <pic:cNvPr id="6" name="Picture 1" descr="logo_MEC_new_mic -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762" t="38185" r="1094" b="39053"/>
                        <a:stretch>
                          <a:fillRect/>
                        </a:stretch>
                      </pic:blipFill>
                      <pic:spPr bwMode="auto">
                        <a:xfrm>
                          <a:off x="8988" y="1171"/>
                          <a:ext cx="1916" cy="25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4" descr="logo_MEC_new_mic -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361" t="39804" r="32475" b="35991"/>
                        <a:stretch>
                          <a:fillRect/>
                        </a:stretch>
                      </pic:blipFill>
                      <pic:spPr bwMode="auto">
                        <a:xfrm>
                          <a:off x="8175" y="887"/>
                          <a:ext cx="3334" cy="28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95653D2" id="Group 5" o:spid="_x0000_s1026" style="position:absolute;margin-left:353pt;margin-top:7.25pt;width:141.6pt;height:26.15pt;z-index:251662336" coordorigin="8175,887" coordsize="3334,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alt="logo_MEC_new_mic - Copy" style="position:absolute;left:8988;top:1171;width:1916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">
                <v:imagedata r:id="rId4" o:title="logo_MEC_new_mic - Copy" croptop="25025f" cropbottom="25594f" cropleft="45064f" cropright="717f"/>
              </v:shape>
              <v:shape id="Picture 4" o:spid="_x0000_s1028" type="#_x0000_t75" alt="logo_MEC_new_mic - Copy" style="position:absolute;left:8175;top:887;width:3334;height: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">
                <v:imagedata r:id="rId4" o:title="logo_MEC_new_mic - Copy" croptop="26086f" cropbottom="23587f" cropleft="11378f" cropright="21283f"/>
              </v:shape>
            </v:group>
          </w:pict>
        </mc:Fallback>
      </mc:AlternateContent>
    </w:r>
    <w:r w:rsidR="00693C26">
      <w:rPr>
        <w:rFonts w:ascii="Palatino Linotype" w:hAnsi="Palatino Linotype"/>
        <w:noProof/>
        <w:color w:val="0F243E"/>
        <w:sz w:val="16"/>
        <w:szCs w:val="16"/>
        <w:lang w:eastAsia="ro-RO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-231775</wp:posOffset>
              </wp:positionH>
              <wp:positionV relativeFrom="paragraph">
                <wp:posOffset>756285</wp:posOffset>
              </wp:positionV>
              <wp:extent cx="6477000" cy="0"/>
              <wp:effectExtent l="0" t="0" r="19050" b="19050"/>
              <wp:wrapNone/>
              <wp:docPr id="1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77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197A1DA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-18.25pt;margin-top:59.55pt;width:510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A1B01D"/>
    <w:multiLevelType w:val="multilevel"/>
    <w:tmpl w:val="9CA1B01D"/>
    <w:lvl w:ilvl="0">
      <w:start w:val="1"/>
      <w:numFmt w:val="upperRoman"/>
      <w:lvlText w:val="%1."/>
      <w:lvlJc w:val="left"/>
      <w:pPr>
        <w:ind w:left="1500" w:hanging="72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7A9651C2"/>
    <w:multiLevelType w:val="multilevel"/>
    <w:tmpl w:val="7A9651C2"/>
    <w:lvl w:ilvl="0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2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0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drawingGridHorizontalSpacing w:val="1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475805"/>
    <w:rsid w:val="00002654"/>
    <w:rsid w:val="000143A7"/>
    <w:rsid w:val="0002321E"/>
    <w:rsid w:val="00026BFE"/>
    <w:rsid w:val="000A5C72"/>
    <w:rsid w:val="000B032C"/>
    <w:rsid w:val="000B3ACF"/>
    <w:rsid w:val="000B40AA"/>
    <w:rsid w:val="000D7266"/>
    <w:rsid w:val="000F7FEE"/>
    <w:rsid w:val="00125A10"/>
    <w:rsid w:val="00125B2E"/>
    <w:rsid w:val="00127FC2"/>
    <w:rsid w:val="00130858"/>
    <w:rsid w:val="00154E81"/>
    <w:rsid w:val="00183765"/>
    <w:rsid w:val="001A28C4"/>
    <w:rsid w:val="001A40C0"/>
    <w:rsid w:val="001B11CF"/>
    <w:rsid w:val="001C38A2"/>
    <w:rsid w:val="001C44BD"/>
    <w:rsid w:val="001E1B05"/>
    <w:rsid w:val="001F03E6"/>
    <w:rsid w:val="00213B82"/>
    <w:rsid w:val="00237C63"/>
    <w:rsid w:val="00242181"/>
    <w:rsid w:val="00245BBA"/>
    <w:rsid w:val="002551BA"/>
    <w:rsid w:val="00276681"/>
    <w:rsid w:val="00280982"/>
    <w:rsid w:val="00296A4B"/>
    <w:rsid w:val="002C3596"/>
    <w:rsid w:val="002E0DE0"/>
    <w:rsid w:val="00301006"/>
    <w:rsid w:val="00385076"/>
    <w:rsid w:val="003D5399"/>
    <w:rsid w:val="004055F4"/>
    <w:rsid w:val="004061C1"/>
    <w:rsid w:val="00407B68"/>
    <w:rsid w:val="00424B89"/>
    <w:rsid w:val="0044242F"/>
    <w:rsid w:val="00457AED"/>
    <w:rsid w:val="00510B25"/>
    <w:rsid w:val="00517D99"/>
    <w:rsid w:val="005316E8"/>
    <w:rsid w:val="00585599"/>
    <w:rsid w:val="00585FA6"/>
    <w:rsid w:val="005A51C8"/>
    <w:rsid w:val="005A75AB"/>
    <w:rsid w:val="005D76E1"/>
    <w:rsid w:val="00601C3E"/>
    <w:rsid w:val="00605059"/>
    <w:rsid w:val="00606A63"/>
    <w:rsid w:val="00614389"/>
    <w:rsid w:val="00655C4B"/>
    <w:rsid w:val="00662C80"/>
    <w:rsid w:val="0069021E"/>
    <w:rsid w:val="00693C26"/>
    <w:rsid w:val="006A08AE"/>
    <w:rsid w:val="006C51E0"/>
    <w:rsid w:val="0072608A"/>
    <w:rsid w:val="0072759F"/>
    <w:rsid w:val="00762B77"/>
    <w:rsid w:val="008126DD"/>
    <w:rsid w:val="0082491A"/>
    <w:rsid w:val="0083227C"/>
    <w:rsid w:val="00845E09"/>
    <w:rsid w:val="00906BB9"/>
    <w:rsid w:val="00955E8D"/>
    <w:rsid w:val="00962072"/>
    <w:rsid w:val="00964164"/>
    <w:rsid w:val="00966814"/>
    <w:rsid w:val="009818C3"/>
    <w:rsid w:val="009829B2"/>
    <w:rsid w:val="00987F5E"/>
    <w:rsid w:val="00996DDF"/>
    <w:rsid w:val="009F197E"/>
    <w:rsid w:val="00A24369"/>
    <w:rsid w:val="00A43CC3"/>
    <w:rsid w:val="00A7649C"/>
    <w:rsid w:val="00A94ED6"/>
    <w:rsid w:val="00AA5837"/>
    <w:rsid w:val="00AB028B"/>
    <w:rsid w:val="00AC41BE"/>
    <w:rsid w:val="00AD7A13"/>
    <w:rsid w:val="00B034FF"/>
    <w:rsid w:val="00B07138"/>
    <w:rsid w:val="00B32315"/>
    <w:rsid w:val="00B84CEC"/>
    <w:rsid w:val="00BD14DE"/>
    <w:rsid w:val="00BE1284"/>
    <w:rsid w:val="00CC3BA7"/>
    <w:rsid w:val="00DB2F28"/>
    <w:rsid w:val="00DE15A3"/>
    <w:rsid w:val="00DE24B1"/>
    <w:rsid w:val="00E160F0"/>
    <w:rsid w:val="00E243B3"/>
    <w:rsid w:val="00E31923"/>
    <w:rsid w:val="00E47501"/>
    <w:rsid w:val="00E725E3"/>
    <w:rsid w:val="00E73294"/>
    <w:rsid w:val="00E9682B"/>
    <w:rsid w:val="00EA0576"/>
    <w:rsid w:val="00EB5CD0"/>
    <w:rsid w:val="00F254DD"/>
    <w:rsid w:val="00F37781"/>
    <w:rsid w:val="00FA08A7"/>
    <w:rsid w:val="00FC4422"/>
    <w:rsid w:val="00FC75FD"/>
    <w:rsid w:val="00FD7485"/>
    <w:rsid w:val="00FE0F32"/>
    <w:rsid w:val="00FE67C5"/>
    <w:rsid w:val="2347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2FACBC"/>
  <w15:docId w15:val="{D096786B-45ED-4208-A80C-93A4CF8B1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ro-RO" w:eastAsia="en-US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jc w:val="center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semiHidden/>
    <w:unhideWhenUsed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rmalWeb">
    <w:name w:val="Normal (Web)"/>
    <w:uiPriority w:val="99"/>
    <w:semiHidden/>
    <w:unhideWhenUsed/>
    <w:pPr>
      <w:spacing w:beforeAutospacing="1" w:afterAutospacing="1"/>
    </w:pPr>
    <w:rPr>
      <w:rFonts w:cs="Times New Roman"/>
      <w:sz w:val="24"/>
      <w:szCs w:val="24"/>
      <w:lang w:val="en-US" w:eastAsia="zh-CN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Pr>
      <w:rFonts w:ascii="Times New Roman" w:eastAsia="Times New Roman" w:hAnsi="Times New Roman"/>
      <w:b/>
      <w:sz w:val="24"/>
      <w:lang w:val="ro-RO"/>
    </w:rPr>
  </w:style>
  <w:style w:type="paragraph" w:styleId="NoSpacing">
    <w:name w:val="No Spacing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msolistparagraph0">
    <w:name w:val="msolistparagraph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oal\Desktop\DIVERSE%20SCOALA\antet_25_portret_1_pag_MEC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antet_25_portret_1_pag_MEC (1)</Template>
  <TotalTime>97</TotalTime>
  <Pages>3</Pages>
  <Words>691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Nr</vt:lpstr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scoal</dc:creator>
  <cp:lastModifiedBy>PC HP</cp:lastModifiedBy>
  <cp:revision>4</cp:revision>
  <dcterms:created xsi:type="dcterms:W3CDTF">2025-09-09T09:24:00Z</dcterms:created>
  <dcterms:modified xsi:type="dcterms:W3CDTF">2025-09-10T11:28:00Z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39F0B1E10FEA4BBBA45322CE7631DFEB_11</vt:lpwstr>
  </property>
  <property fmtid="{D5CDD505-2E9C-101B-9397-08002B2CF9AE}" pid="3" name="KSOProductBuildVer">
    <vt:lpwstr>2057-12.2.0.21931</vt:lpwstr>
  </property>
</Properties>
</file>